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4"/>
        <w:gridCol w:w="4786"/>
      </w:tblGrid>
      <w:tr w:rsidR="006B379F" w14:paraId="04D0D9F1" w14:textId="77777777" w:rsidTr="00570E19">
        <w:trPr>
          <w:trHeight w:val="909"/>
          <w:jc w:val="center"/>
        </w:trPr>
        <w:tc>
          <w:tcPr>
            <w:tcW w:w="5405" w:type="dxa"/>
          </w:tcPr>
          <w:p w14:paraId="02728AE7" w14:textId="77777777" w:rsidR="006B379F" w:rsidRPr="006B379F" w:rsidRDefault="006B379F" w:rsidP="006B379F">
            <w:pPr>
              <w:spacing w:before="40"/>
              <w:rPr>
                <w:rFonts w:ascii="MS Mincho" w:eastAsia="MS Mincho" w:hAnsi="MS Mincho" w:cs="MS Mincho"/>
                <w:color w:val="000000"/>
                <w:sz w:val="23"/>
                <w:szCs w:val="20"/>
              </w:rPr>
            </w:pPr>
            <w:r w:rsidRPr="006B379F">
              <w:rPr>
                <w:rFonts w:ascii="MS Mincho" w:eastAsia="MS Mincho" w:hAnsi="MS Mincho" w:cs="MS Mincho" w:hint="eastAsia"/>
                <w:color w:val="000000"/>
                <w:sz w:val="23"/>
                <w:szCs w:val="20"/>
              </w:rPr>
              <w:t>出願データシートによる宣誓書</w:t>
            </w:r>
          </w:p>
          <w:p w14:paraId="7F4773B1" w14:textId="77777777" w:rsidR="006B379F" w:rsidRPr="002442DC" w:rsidRDefault="002442DC">
            <w:pPr>
              <w:rPr>
                <w:rFonts w:ascii="MS Mincho" w:eastAsia="MS Mincho" w:hAnsi="MS Mincho" w:cs="MS Mincho"/>
                <w:color w:val="000000"/>
                <w:sz w:val="23"/>
                <w:szCs w:val="20"/>
              </w:rPr>
            </w:pPr>
            <w:r w:rsidRPr="002442DC">
              <w:rPr>
                <w:rFonts w:ascii="MS Mincho" w:eastAsia="MS Mincho" w:hAnsi="MS Mincho" w:cs="MS Mincho" w:hint="eastAsia"/>
                <w:color w:val="000000"/>
                <w:sz w:val="23"/>
                <w:szCs w:val="20"/>
              </w:rPr>
              <w:t>および譲渡証用の補足用紙</w:t>
            </w:r>
          </w:p>
          <w:p w14:paraId="732E3AD8" w14:textId="77777777" w:rsidR="006B379F" w:rsidRPr="006B379F" w:rsidRDefault="006B379F" w:rsidP="006B379F">
            <w:pPr>
              <w:spacing w:before="100"/>
              <w:rPr>
                <w:sz w:val="20"/>
                <w:szCs w:val="20"/>
              </w:rPr>
            </w:pPr>
            <w:r w:rsidRPr="006B379F">
              <w:rPr>
                <w:rFonts w:ascii="Arial" w:hAnsi="Arial" w:cs="Arial"/>
                <w:b/>
                <w:bCs/>
                <w:color w:val="010202"/>
                <w:sz w:val="20"/>
                <w:szCs w:val="20"/>
              </w:rPr>
              <w:t>SUPPLEMENTAL SHEET FOR DECLARATION USING AN APPLICATION DATA SHEET AND ASSIGNMENT</w:t>
            </w:r>
          </w:p>
        </w:tc>
        <w:tc>
          <w:tcPr>
            <w:tcW w:w="4891" w:type="dxa"/>
          </w:tcPr>
          <w:p w14:paraId="4F9476D1" w14:textId="77777777" w:rsidR="006B379F" w:rsidRPr="006B379F" w:rsidRDefault="006B379F" w:rsidP="006B379F">
            <w:pPr>
              <w:spacing w:before="40"/>
              <w:rPr>
                <w:rFonts w:ascii="MS Mincho" w:eastAsia="MS Mincho" w:hAnsi="MS Mincho" w:cs="MS Mincho"/>
                <w:color w:val="000000"/>
                <w:sz w:val="22"/>
                <w:szCs w:val="20"/>
              </w:rPr>
            </w:pPr>
            <w:r w:rsidRPr="006B379F">
              <w:rPr>
                <w:rFonts w:ascii="MS Mincho" w:eastAsia="MS Mincho" w:hAnsi="MS Mincho" w:cs="MS Mincho" w:hint="eastAsia"/>
                <w:color w:val="000000"/>
                <w:sz w:val="22"/>
                <w:szCs w:val="20"/>
              </w:rPr>
              <w:t>追加発明者</w:t>
            </w:r>
          </w:p>
          <w:p w14:paraId="0D9EFDA1" w14:textId="77777777" w:rsidR="006B379F" w:rsidRPr="006B379F" w:rsidRDefault="006B379F" w:rsidP="006B379F">
            <w:pPr>
              <w:ind w:right="-72"/>
              <w:rPr>
                <w:rFonts w:ascii="Arial" w:hAnsi="Arial" w:cs="Arial"/>
                <w:b/>
                <w:sz w:val="20"/>
                <w:szCs w:val="20"/>
              </w:rPr>
            </w:pPr>
            <w:r w:rsidRPr="006B379F">
              <w:rPr>
                <w:rFonts w:ascii="Arial" w:hAnsi="Arial" w:cs="Arial"/>
                <w:b/>
                <w:sz w:val="20"/>
                <w:szCs w:val="20"/>
              </w:rPr>
              <w:t>ADDITIONAL INVENTOR(S)</w:t>
            </w:r>
          </w:p>
          <w:p w14:paraId="2774CAD4" w14:textId="77777777" w:rsidR="006B379F" w:rsidRPr="006B379F" w:rsidRDefault="006B379F" w:rsidP="006B379F">
            <w:pPr>
              <w:spacing w:before="40"/>
              <w:rPr>
                <w:rFonts w:ascii="MS Mincho" w:eastAsia="MS Mincho" w:hAnsi="MS Mincho" w:cs="MS Mincho"/>
                <w:color w:val="000000"/>
                <w:sz w:val="22"/>
                <w:szCs w:val="20"/>
              </w:rPr>
            </w:pPr>
            <w:r w:rsidRPr="006B379F">
              <w:rPr>
                <w:rFonts w:ascii="MS Mincho" w:eastAsia="MS Mincho" w:hAnsi="MS Mincho" w:cs="MS Mincho" w:hint="eastAsia"/>
                <w:color w:val="000000"/>
                <w:sz w:val="22"/>
                <w:szCs w:val="20"/>
              </w:rPr>
              <w:t>補足用紙</w:t>
            </w:r>
          </w:p>
          <w:p w14:paraId="4695E97A" w14:textId="77777777" w:rsidR="006B379F" w:rsidRPr="006B379F" w:rsidRDefault="006B379F" w:rsidP="006B379F">
            <w:pPr>
              <w:ind w:right="-72"/>
              <w:rPr>
                <w:rFonts w:ascii="Arial,Bold" w:hAnsi="Arial,Bold" w:cs="Arial,Bold"/>
                <w:bCs/>
                <w:color w:val="010202"/>
                <w:sz w:val="18"/>
                <w:szCs w:val="18"/>
              </w:rPr>
            </w:pPr>
            <w:r w:rsidRPr="006B379F">
              <w:rPr>
                <w:rFonts w:ascii="Arial-BoldMT" w:hAnsi="Arial-BoldMT" w:cs="Arial-BoldMT"/>
                <w:b/>
                <w:bCs/>
                <w:color w:val="010202"/>
                <w:sz w:val="18"/>
                <w:szCs w:val="18"/>
              </w:rPr>
              <w:t>Supplemental Sheet</w:t>
            </w:r>
          </w:p>
          <w:p w14:paraId="002ACB96" w14:textId="77777777" w:rsidR="006B379F" w:rsidRDefault="006B379F" w:rsidP="006B379F">
            <w:pPr>
              <w:jc w:val="right"/>
            </w:pPr>
            <w:r w:rsidRPr="006B379F">
              <w:rPr>
                <w:rFonts w:ascii="MS Mincho" w:eastAsia="MS Mincho" w:hAnsi="MS Mincho" w:cs="MS Mincho" w:hint="eastAsia"/>
                <w:color w:val="000000"/>
                <w:sz w:val="18"/>
                <w:szCs w:val="20"/>
              </w:rPr>
              <w:t>ページ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</w:rPr>
              <w:t xml:space="preserve">Page 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 xml:space="preserve">    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instrText xml:space="preserve"> FORMTEXT </w:instrTex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separate"/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end"/>
            </w:r>
            <w:bookmarkEnd w:id="0"/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 xml:space="preserve">    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</w:rPr>
              <w:t xml:space="preserve">of 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 xml:space="preserve">    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instrText xml:space="preserve"> FORMTEXT </w:instrTex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separate"/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> </w:t>
            </w:r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fldChar w:fldCharType="end"/>
            </w:r>
            <w:bookmarkEnd w:id="1"/>
            <w:r w:rsidRPr="006B379F">
              <w:rPr>
                <w:rFonts w:ascii="Arial,Bold" w:hAnsi="Arial,Bold" w:cs="Arial,Bold"/>
                <w:b/>
                <w:bCs/>
                <w:color w:val="010202"/>
                <w:sz w:val="16"/>
                <w:szCs w:val="16"/>
                <w:u w:val="single"/>
              </w:rPr>
              <w:t xml:space="preserve">    </w:t>
            </w:r>
            <w:r w:rsidRPr="006B379F">
              <w:rPr>
                <w:rFonts w:ascii="Arial,Bold" w:hAnsi="Arial,Bold" w:cs="Arial,Bold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</w:tbl>
    <w:p w14:paraId="5B45989D" w14:textId="77777777" w:rsidR="006B379F" w:rsidRDefault="00570E19">
      <w:pPr>
        <w:rPr>
          <w:sz w:val="40"/>
          <w:szCs w:val="40"/>
        </w:rPr>
      </w:pPr>
      <w:r w:rsidRPr="006B379F">
        <w:rPr>
          <w:noProof/>
          <w:sz w:val="23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C06FCC7" wp14:editId="341C008B">
                <wp:simplePos x="0" y="0"/>
                <wp:positionH relativeFrom="column">
                  <wp:posOffset>-95250</wp:posOffset>
                </wp:positionH>
                <wp:positionV relativeFrom="margin">
                  <wp:posOffset>10160</wp:posOffset>
                </wp:positionV>
                <wp:extent cx="6609715" cy="829310"/>
                <wp:effectExtent l="0" t="0" r="19685" b="27940"/>
                <wp:wrapNone/>
                <wp:docPr id="14927104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715" cy="829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687EF" w14:textId="77777777" w:rsidR="006B379F" w:rsidRDefault="006B379F" w:rsidP="00570E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6FCC7" id="AutoShape 2" o:spid="_x0000_s1026" style="position:absolute;margin-left:-7.5pt;margin-top:.8pt;width:520.45pt;height:65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" filled="f" strokeweight="1pt">
                <v:textbox inset="0,0,0,0">
                  <w:txbxContent>
                    <w:p w14:paraId="4CB687EF" w14:textId="77777777" w:rsidR="006B379F" w:rsidRDefault="006B379F" w:rsidP="00570E19">
                      <w:pPr>
                        <w:jc w:val="center"/>
                      </w:pPr>
                    </w:p>
                  </w:txbxContent>
                </v:textbox>
                <w10:wrap anchory="margin"/>
              </v:roundrect>
            </w:pict>
          </mc:Fallback>
        </mc:AlternateConten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76"/>
        <w:gridCol w:w="5227"/>
        <w:gridCol w:w="671"/>
        <w:gridCol w:w="2485"/>
        <w:gridCol w:w="311"/>
        <w:gridCol w:w="679"/>
      </w:tblGrid>
      <w:tr w:rsidR="006B379F" w14:paraId="05CB568B" w14:textId="77777777" w:rsidTr="00570E19">
        <w:trPr>
          <w:trHeight w:val="431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bottom w:val="nil"/>
            </w:tcBorders>
          </w:tcPr>
          <w:p w14:paraId="17FCB1BD" w14:textId="77777777" w:rsidR="006B379F" w:rsidRDefault="006B379F">
            <w:pPr>
              <w:pStyle w:val="BodyText"/>
              <w:keepNext/>
              <w:spacing w:before="120" w:after="0"/>
              <w:rPr>
                <w:b/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発明者の法律上の氏名</w:t>
            </w:r>
          </w:p>
          <w:p w14:paraId="543B662B" w14:textId="77777777" w:rsidR="006B379F" w:rsidRDefault="006B379F">
            <w:pPr>
              <w:pStyle w:val="BodyText"/>
              <w:keepNext/>
              <w:spacing w:after="12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LEGAL NAME OF INVENTOR</w:t>
            </w:r>
          </w:p>
        </w:tc>
      </w:tr>
      <w:tr w:rsidR="006B379F" w14:paraId="42336EFF" w14:textId="77777777" w:rsidTr="00570E19">
        <w:trPr>
          <w:jc w:val="center"/>
        </w:trPr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64C3BA95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</w:t>
            </w:r>
          </w:p>
          <w:p w14:paraId="43D9C6C9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Inventor:</w:t>
            </w:r>
          </w:p>
        </w:tc>
        <w:tc>
          <w:tcPr>
            <w:tcW w:w="5303" w:type="dxa"/>
            <w:gridSpan w:val="2"/>
            <w:tcBorders>
              <w:top w:val="nil"/>
              <w:left w:val="nil"/>
              <w:right w:val="nil"/>
            </w:tcBorders>
          </w:tcPr>
          <w:p w14:paraId="14ABF300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239602A5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4CF03DE5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日付</w:t>
            </w:r>
          </w:p>
          <w:p w14:paraId="37835EBF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Date:</w:t>
            </w: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45D69616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bookmarkStart w:id="2" w:name="Text5"/>
          <w:p w14:paraId="54489585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  <w:bookmarkEnd w:id="2"/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</w:tcPr>
          <w:p w14:paraId="7F9CECC0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4284034E" w14:textId="77777777" w:rsidTr="00570E19">
        <w:trPr>
          <w:trHeight w:val="440"/>
          <w:jc w:val="center"/>
        </w:trPr>
        <w:tc>
          <w:tcPr>
            <w:tcW w:w="10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A36002E" w14:textId="77777777" w:rsidR="006B379F" w:rsidRDefault="006B379F">
            <w:pPr>
              <w:pStyle w:val="BodyText"/>
              <w:keepNext/>
              <w:spacing w:before="60"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署名</w:t>
            </w:r>
          </w:p>
          <w:p w14:paraId="14B1D2DC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Signature:</w:t>
            </w:r>
          </w:p>
        </w:tc>
        <w:bookmarkStart w:id="3" w:name="Text7"/>
        <w:tc>
          <w:tcPr>
            <w:tcW w:w="86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4F2F5DA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  <w:bookmarkEnd w:id="3"/>
          </w:p>
        </w:tc>
        <w:tc>
          <w:tcPr>
            <w:tcW w:w="679" w:type="dxa"/>
            <w:tcBorders>
              <w:top w:val="nil"/>
              <w:left w:val="nil"/>
              <w:bottom w:val="nil"/>
            </w:tcBorders>
            <w:vAlign w:val="bottom"/>
          </w:tcPr>
          <w:p w14:paraId="77CE5AF3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02F29D0F" w14:textId="77777777" w:rsidTr="00570E19">
        <w:trPr>
          <w:jc w:val="center"/>
        </w:trPr>
        <w:tc>
          <w:tcPr>
            <w:tcW w:w="10435" w:type="dxa"/>
            <w:gridSpan w:val="7"/>
            <w:tcBorders>
              <w:top w:val="nil"/>
            </w:tcBorders>
            <w:vAlign w:val="bottom"/>
          </w:tcPr>
          <w:p w14:paraId="5D7F97E2" w14:textId="77777777" w:rsidR="006B379F" w:rsidRDefault="006B379F">
            <w:pPr>
              <w:pStyle w:val="BodyText"/>
              <w:keepNext/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6B379F" w14:paraId="0D97C4B0" w14:textId="77777777" w:rsidTr="00570E19">
        <w:trPr>
          <w:trHeight w:val="431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bottom w:val="nil"/>
            </w:tcBorders>
          </w:tcPr>
          <w:p w14:paraId="308007C4" w14:textId="77777777" w:rsidR="006B379F" w:rsidRDefault="006B379F">
            <w:pPr>
              <w:pStyle w:val="BodyText"/>
              <w:keepNext/>
              <w:spacing w:before="120" w:after="0"/>
              <w:rPr>
                <w:b/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発明者の法律上の氏名</w:t>
            </w:r>
          </w:p>
          <w:p w14:paraId="3AB6B057" w14:textId="77777777" w:rsidR="006B379F" w:rsidRDefault="006B379F">
            <w:pPr>
              <w:pStyle w:val="BodyText"/>
              <w:keepNext/>
              <w:spacing w:after="12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LEGAL NAME OF INVENTOR</w:t>
            </w:r>
          </w:p>
        </w:tc>
      </w:tr>
      <w:tr w:rsidR="006B379F" w14:paraId="6CCABC62" w14:textId="77777777" w:rsidTr="00570E19">
        <w:trPr>
          <w:jc w:val="center"/>
        </w:trPr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12614791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</w:t>
            </w:r>
          </w:p>
          <w:p w14:paraId="39033EEC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Inventor:</w:t>
            </w:r>
          </w:p>
        </w:tc>
        <w:tc>
          <w:tcPr>
            <w:tcW w:w="5303" w:type="dxa"/>
            <w:gridSpan w:val="2"/>
            <w:tcBorders>
              <w:top w:val="nil"/>
              <w:left w:val="nil"/>
              <w:right w:val="nil"/>
            </w:tcBorders>
          </w:tcPr>
          <w:p w14:paraId="4C91B4E2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0CD51114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64FCF0F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日付</w:t>
            </w:r>
          </w:p>
          <w:p w14:paraId="56B56FF3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Date:</w:t>
            </w: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0994A1E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261418F3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</w:tcPr>
          <w:p w14:paraId="6C0DE9AF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36FAB175" w14:textId="77777777" w:rsidTr="00570E19">
        <w:trPr>
          <w:trHeight w:val="440"/>
          <w:jc w:val="center"/>
        </w:trPr>
        <w:tc>
          <w:tcPr>
            <w:tcW w:w="10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8A9E553" w14:textId="77777777" w:rsidR="006B379F" w:rsidRDefault="006B379F">
            <w:pPr>
              <w:pStyle w:val="BodyText"/>
              <w:keepNext/>
              <w:spacing w:before="60"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署名</w:t>
            </w:r>
          </w:p>
          <w:p w14:paraId="68CF8661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Signature:</w:t>
            </w:r>
          </w:p>
        </w:tc>
        <w:tc>
          <w:tcPr>
            <w:tcW w:w="86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C63204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nil"/>
              <w:bottom w:val="nil"/>
            </w:tcBorders>
            <w:vAlign w:val="bottom"/>
          </w:tcPr>
          <w:p w14:paraId="01DA83B0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456594D3" w14:textId="77777777" w:rsidTr="00570E19">
        <w:trPr>
          <w:jc w:val="center"/>
        </w:trPr>
        <w:tc>
          <w:tcPr>
            <w:tcW w:w="10435" w:type="dxa"/>
            <w:gridSpan w:val="7"/>
            <w:tcBorders>
              <w:top w:val="nil"/>
            </w:tcBorders>
            <w:vAlign w:val="bottom"/>
          </w:tcPr>
          <w:p w14:paraId="4A76AA06" w14:textId="77777777" w:rsidR="006B379F" w:rsidRDefault="006B379F">
            <w:pPr>
              <w:pStyle w:val="BodyText"/>
              <w:keepNext/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6B379F" w14:paraId="20AE5098" w14:textId="77777777" w:rsidTr="00570E19">
        <w:trPr>
          <w:trHeight w:val="431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bottom w:val="nil"/>
            </w:tcBorders>
          </w:tcPr>
          <w:p w14:paraId="650B4B07" w14:textId="77777777" w:rsidR="006B379F" w:rsidRDefault="006B379F">
            <w:pPr>
              <w:pStyle w:val="BodyText"/>
              <w:keepNext/>
              <w:spacing w:before="120" w:after="0"/>
              <w:rPr>
                <w:b/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発明者の法律上の氏名</w:t>
            </w:r>
          </w:p>
          <w:p w14:paraId="7D4A265A" w14:textId="77777777" w:rsidR="006B379F" w:rsidRDefault="006B379F">
            <w:pPr>
              <w:pStyle w:val="BodyText"/>
              <w:keepNext/>
              <w:spacing w:after="12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LEGAL NAME OF INVENTOR</w:t>
            </w:r>
          </w:p>
        </w:tc>
      </w:tr>
      <w:tr w:rsidR="006B379F" w14:paraId="53C1988F" w14:textId="77777777" w:rsidTr="00570E19">
        <w:trPr>
          <w:jc w:val="center"/>
        </w:trPr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5A56A179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</w:t>
            </w:r>
          </w:p>
          <w:p w14:paraId="487D7905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Inventor:</w:t>
            </w:r>
          </w:p>
        </w:tc>
        <w:tc>
          <w:tcPr>
            <w:tcW w:w="5303" w:type="dxa"/>
            <w:gridSpan w:val="2"/>
            <w:tcBorders>
              <w:top w:val="nil"/>
              <w:left w:val="nil"/>
              <w:right w:val="nil"/>
            </w:tcBorders>
          </w:tcPr>
          <w:p w14:paraId="10989B65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498E3EB8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7108E831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日付</w:t>
            </w:r>
          </w:p>
          <w:p w14:paraId="7DC0875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Date:</w:t>
            </w: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5E1562BB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75799472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</w:tcPr>
          <w:p w14:paraId="5440C490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05144317" w14:textId="77777777" w:rsidTr="00570E19">
        <w:trPr>
          <w:trHeight w:val="440"/>
          <w:jc w:val="center"/>
        </w:trPr>
        <w:tc>
          <w:tcPr>
            <w:tcW w:w="10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5069465" w14:textId="77777777" w:rsidR="006B379F" w:rsidRDefault="006B379F">
            <w:pPr>
              <w:pStyle w:val="BodyText"/>
              <w:keepNext/>
              <w:spacing w:before="60"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署名</w:t>
            </w:r>
          </w:p>
          <w:p w14:paraId="2877B67E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Signature:</w:t>
            </w:r>
          </w:p>
        </w:tc>
        <w:tc>
          <w:tcPr>
            <w:tcW w:w="86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3A0C46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nil"/>
              <w:bottom w:val="nil"/>
            </w:tcBorders>
            <w:vAlign w:val="bottom"/>
          </w:tcPr>
          <w:p w14:paraId="199BB24F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44860D73" w14:textId="77777777" w:rsidTr="00570E19">
        <w:trPr>
          <w:jc w:val="center"/>
        </w:trPr>
        <w:tc>
          <w:tcPr>
            <w:tcW w:w="10435" w:type="dxa"/>
            <w:gridSpan w:val="7"/>
            <w:tcBorders>
              <w:top w:val="nil"/>
            </w:tcBorders>
            <w:vAlign w:val="bottom"/>
          </w:tcPr>
          <w:p w14:paraId="755E7A48" w14:textId="77777777" w:rsidR="006B379F" w:rsidRDefault="006B379F">
            <w:pPr>
              <w:pStyle w:val="BodyText"/>
              <w:keepNext/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6B379F" w14:paraId="1275510D" w14:textId="77777777" w:rsidTr="00570E19">
        <w:trPr>
          <w:trHeight w:val="431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bottom w:val="nil"/>
            </w:tcBorders>
          </w:tcPr>
          <w:p w14:paraId="65BEC0D4" w14:textId="77777777" w:rsidR="006B379F" w:rsidRDefault="006B379F">
            <w:pPr>
              <w:pStyle w:val="BodyText"/>
              <w:keepNext/>
              <w:spacing w:before="120" w:after="0"/>
              <w:rPr>
                <w:b/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発明者の法律上の氏名</w:t>
            </w:r>
          </w:p>
          <w:p w14:paraId="61F86CDD" w14:textId="77777777" w:rsidR="006B379F" w:rsidRDefault="006B379F">
            <w:pPr>
              <w:pStyle w:val="BodyText"/>
              <w:keepNext/>
              <w:spacing w:after="12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LEGAL NAME OF INVENTOR</w:t>
            </w:r>
          </w:p>
        </w:tc>
      </w:tr>
      <w:tr w:rsidR="006B379F" w14:paraId="1D9C4056" w14:textId="77777777" w:rsidTr="00570E19">
        <w:trPr>
          <w:jc w:val="center"/>
        </w:trPr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39B30F61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</w:t>
            </w:r>
          </w:p>
          <w:p w14:paraId="2561C3CC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Inventor:</w:t>
            </w:r>
          </w:p>
        </w:tc>
        <w:tc>
          <w:tcPr>
            <w:tcW w:w="5303" w:type="dxa"/>
            <w:gridSpan w:val="2"/>
            <w:tcBorders>
              <w:top w:val="nil"/>
              <w:left w:val="nil"/>
              <w:right w:val="nil"/>
            </w:tcBorders>
          </w:tcPr>
          <w:p w14:paraId="32A12E7E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6C817941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3E159884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日付</w:t>
            </w:r>
          </w:p>
          <w:p w14:paraId="5D88DAFD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Date:</w:t>
            </w: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66461059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28EE0A83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</w:tcPr>
          <w:p w14:paraId="4F1617CF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3FF6FC67" w14:textId="77777777" w:rsidTr="00570E19">
        <w:trPr>
          <w:trHeight w:val="440"/>
          <w:jc w:val="center"/>
        </w:trPr>
        <w:tc>
          <w:tcPr>
            <w:tcW w:w="10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E5CD872" w14:textId="77777777" w:rsidR="006B379F" w:rsidRDefault="006B379F">
            <w:pPr>
              <w:pStyle w:val="BodyText"/>
              <w:keepNext/>
              <w:spacing w:before="60"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署名</w:t>
            </w:r>
          </w:p>
          <w:p w14:paraId="1AE83F8B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Signature:</w:t>
            </w:r>
          </w:p>
        </w:tc>
        <w:tc>
          <w:tcPr>
            <w:tcW w:w="86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5ADA7ED4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nil"/>
              <w:bottom w:val="nil"/>
            </w:tcBorders>
            <w:vAlign w:val="bottom"/>
          </w:tcPr>
          <w:p w14:paraId="0B4061DC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3DCEC3C4" w14:textId="77777777" w:rsidTr="00570E19">
        <w:trPr>
          <w:jc w:val="center"/>
        </w:trPr>
        <w:tc>
          <w:tcPr>
            <w:tcW w:w="10435" w:type="dxa"/>
            <w:gridSpan w:val="7"/>
            <w:tcBorders>
              <w:top w:val="nil"/>
            </w:tcBorders>
            <w:vAlign w:val="bottom"/>
          </w:tcPr>
          <w:p w14:paraId="013DE033" w14:textId="77777777" w:rsidR="006B379F" w:rsidRDefault="006B379F">
            <w:pPr>
              <w:pStyle w:val="BodyText"/>
              <w:keepNext/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6B379F" w14:paraId="474F97AB" w14:textId="77777777" w:rsidTr="00570E19">
        <w:trPr>
          <w:trHeight w:val="431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bottom w:val="nil"/>
            </w:tcBorders>
          </w:tcPr>
          <w:p w14:paraId="40391BBC" w14:textId="77777777" w:rsidR="006B379F" w:rsidRDefault="006B379F">
            <w:pPr>
              <w:pStyle w:val="BodyText"/>
              <w:keepNext/>
              <w:spacing w:before="120" w:after="0"/>
              <w:rPr>
                <w:b/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発明者の法律上の氏名</w:t>
            </w:r>
          </w:p>
          <w:p w14:paraId="69E9BEF4" w14:textId="77777777" w:rsidR="006B379F" w:rsidRDefault="006B379F">
            <w:pPr>
              <w:pStyle w:val="BodyText"/>
              <w:keepNext/>
              <w:spacing w:after="12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LEGAL NAME OF INVENTOR</w:t>
            </w:r>
          </w:p>
        </w:tc>
      </w:tr>
      <w:tr w:rsidR="006B379F" w14:paraId="07B7168B" w14:textId="77777777" w:rsidTr="00570E19">
        <w:trPr>
          <w:jc w:val="center"/>
        </w:trPr>
        <w:tc>
          <w:tcPr>
            <w:tcW w:w="986" w:type="dxa"/>
            <w:tcBorders>
              <w:top w:val="nil"/>
              <w:bottom w:val="nil"/>
              <w:right w:val="nil"/>
            </w:tcBorders>
          </w:tcPr>
          <w:p w14:paraId="537A4CB8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発明者</w:t>
            </w:r>
          </w:p>
          <w:p w14:paraId="15DE0145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Inventor:</w:t>
            </w:r>
          </w:p>
        </w:tc>
        <w:tc>
          <w:tcPr>
            <w:tcW w:w="5303" w:type="dxa"/>
            <w:gridSpan w:val="2"/>
            <w:tcBorders>
              <w:top w:val="nil"/>
              <w:left w:val="nil"/>
              <w:right w:val="nil"/>
            </w:tcBorders>
          </w:tcPr>
          <w:p w14:paraId="00E3600E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2DE89E1A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50061AF2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日付</w:t>
            </w:r>
          </w:p>
          <w:p w14:paraId="1544908B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Date:</w:t>
            </w: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0269DF65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  <w:p w14:paraId="32ABD054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</w:tcPr>
          <w:p w14:paraId="0463E78F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3BF5CA49" w14:textId="77777777" w:rsidTr="00570E19">
        <w:trPr>
          <w:trHeight w:val="440"/>
          <w:jc w:val="center"/>
        </w:trPr>
        <w:tc>
          <w:tcPr>
            <w:tcW w:w="10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5E891D0" w14:textId="77777777" w:rsidR="006B379F" w:rsidRDefault="006B379F">
            <w:pPr>
              <w:pStyle w:val="BodyText"/>
              <w:keepNext/>
              <w:spacing w:before="60" w:after="0"/>
              <w:ind w:right="-72"/>
              <w:rPr>
                <w:sz w:val="21"/>
                <w:szCs w:val="20"/>
              </w:rPr>
            </w:pPr>
            <w:r>
              <w:rPr>
                <w:rFonts w:ascii="PMingLiU" w:eastAsia="PMingLiU" w:hAnsi="PMingLiU" w:cs="PMingLiU" w:hint="eastAsia"/>
                <w:sz w:val="20"/>
                <w:szCs w:val="20"/>
              </w:rPr>
              <w:t>署名</w:t>
            </w:r>
          </w:p>
          <w:p w14:paraId="162E9EB3" w14:textId="77777777" w:rsidR="006B379F" w:rsidRDefault="006B379F">
            <w:pPr>
              <w:pStyle w:val="BodyText"/>
              <w:keepNext/>
              <w:spacing w:after="0"/>
              <w:ind w:right="-72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Signature:</w:t>
            </w:r>
          </w:p>
        </w:tc>
        <w:tc>
          <w:tcPr>
            <w:tcW w:w="86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58AED1B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0"/>
              </w:rPr>
              <w:instrText xml:space="preserve"> FORMTEXT </w:instrText>
            </w:r>
            <w:r>
              <w:rPr>
                <w:sz w:val="21"/>
                <w:szCs w:val="20"/>
              </w:rPr>
            </w:r>
            <w:r>
              <w:rPr>
                <w:sz w:val="21"/>
                <w:szCs w:val="20"/>
              </w:rPr>
              <w:fldChar w:fldCharType="separate"/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noProof/>
                <w:sz w:val="21"/>
                <w:szCs w:val="20"/>
              </w:rPr>
              <w:t> </w:t>
            </w:r>
            <w:r>
              <w:rPr>
                <w:sz w:val="21"/>
                <w:szCs w:val="20"/>
              </w:rPr>
              <w:fldChar w:fldCharType="end"/>
            </w:r>
          </w:p>
        </w:tc>
        <w:tc>
          <w:tcPr>
            <w:tcW w:w="679" w:type="dxa"/>
            <w:tcBorders>
              <w:top w:val="nil"/>
              <w:left w:val="nil"/>
              <w:bottom w:val="nil"/>
            </w:tcBorders>
            <w:vAlign w:val="bottom"/>
          </w:tcPr>
          <w:p w14:paraId="0DB6E181" w14:textId="77777777" w:rsidR="006B379F" w:rsidRDefault="006B379F">
            <w:pPr>
              <w:pStyle w:val="BodyText"/>
              <w:keepNext/>
              <w:spacing w:after="0"/>
              <w:rPr>
                <w:sz w:val="21"/>
                <w:szCs w:val="20"/>
              </w:rPr>
            </w:pPr>
          </w:p>
        </w:tc>
      </w:tr>
      <w:tr w:rsidR="006B379F" w14:paraId="398E05F8" w14:textId="77777777" w:rsidTr="00570E19">
        <w:trPr>
          <w:jc w:val="center"/>
        </w:trPr>
        <w:tc>
          <w:tcPr>
            <w:tcW w:w="10435" w:type="dxa"/>
            <w:gridSpan w:val="7"/>
            <w:tcBorders>
              <w:top w:val="nil"/>
            </w:tcBorders>
            <w:vAlign w:val="bottom"/>
          </w:tcPr>
          <w:p w14:paraId="5F5E23BD" w14:textId="77777777" w:rsidR="006B379F" w:rsidRDefault="006B379F">
            <w:pPr>
              <w:pStyle w:val="BodyText"/>
              <w:keepNext/>
              <w:spacing w:after="0"/>
              <w:rPr>
                <w:sz w:val="16"/>
                <w:szCs w:val="16"/>
                <w:u w:val="single"/>
              </w:rPr>
            </w:pPr>
          </w:p>
        </w:tc>
      </w:tr>
    </w:tbl>
    <w:p w14:paraId="1887BBAF" w14:textId="77777777" w:rsidR="006B379F" w:rsidRDefault="006B379F">
      <w:pPr>
        <w:jc w:val="center"/>
        <w:rPr>
          <w:rFonts w:ascii="Arial" w:hAnsi="Arial" w:cs="Arial"/>
          <w:sz w:val="14"/>
          <w:szCs w:val="14"/>
        </w:rPr>
      </w:pPr>
    </w:p>
    <w:sectPr w:rsidR="006B379F">
      <w:pgSz w:w="12240" w:h="15840"/>
      <w:pgMar w:top="1296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CenturySchlbkLTStd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L66/mhh615YgaibSJ774vjmxbudKTDHE9SYjeG7KJt7w9Dnezrdjjc2/k+QEgDWerNQw+ulnT6G294mTJP7aw==" w:salt="du/wCcaCrtWA+DlU99b9pA==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DE"/>
    <w:rsid w:val="002442DC"/>
    <w:rsid w:val="004A3EDE"/>
    <w:rsid w:val="00570E19"/>
    <w:rsid w:val="0063160D"/>
    <w:rsid w:val="006B379F"/>
    <w:rsid w:val="009106A2"/>
    <w:rsid w:val="00DC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7C2ED"/>
  <w15:chartTrackingRefBased/>
  <w15:docId w15:val="{4FCAFBFA-48F5-4148-9355-3D7AFE0C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4">
    <w:name w:val="heading 4"/>
    <w:aliases w:val="h4"/>
    <w:basedOn w:val="Normal"/>
    <w:next w:val="BodyText"/>
    <w:link w:val="Heading4Char"/>
    <w:qFormat/>
    <w:pPr>
      <w:keepNext/>
      <w:spacing w:after="240"/>
      <w:outlineLvl w:val="3"/>
    </w:pPr>
    <w:rPr>
      <w:rFonts w:eastAsia="Times New Roman"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T">
    <w:name w:val="FT"/>
    <w:basedOn w:val="Normal"/>
    <w:pPr>
      <w:widowControl w:val="0"/>
      <w:suppressAutoHyphens/>
      <w:autoSpaceDE w:val="0"/>
      <w:autoSpaceDN w:val="0"/>
      <w:adjustRightInd w:val="0"/>
      <w:spacing w:before="120" w:line="220" w:lineRule="atLeast"/>
      <w:ind w:firstLine="240"/>
      <w:jc w:val="both"/>
      <w:textAlignment w:val="center"/>
    </w:pPr>
    <w:rPr>
      <w:rFonts w:ascii="NewCenturySchlbkLTStd-Roman" w:eastAsia="Times New Roman" w:hAnsi="NewCenturySchlbkLTStd-Roman" w:cs="NewCenturySchlbkLTStd-Roman"/>
      <w:color w:val="000000"/>
      <w:sz w:val="17"/>
      <w:szCs w:val="17"/>
      <w:vertAlign w:val="superscript"/>
      <w:lang w:eastAsia="en-US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character" w:customStyle="1" w:styleId="footnotereference0">
    <w:name w:val="footnote reference"/>
    <w:aliases w:val="o,fr,Style 12,(NECG) Footnote Reference,Style 17,Style 20,Style 13,o1,fr1,o2,fr2,o3,fr3,Style 15,Style 9,Style 18,Style 7"/>
    <w:rPr>
      <w:color w:val="000000"/>
      <w:w w:val="100"/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h4 Char"/>
    <w:link w:val="Heading4"/>
    <w:semiHidden/>
    <w:locked/>
    <w:rPr>
      <w:bCs/>
      <w:sz w:val="24"/>
      <w:szCs w:val="28"/>
      <w:lang w:val="en-US" w:eastAsia="en-US" w:bidi="ar-SA"/>
    </w:rPr>
  </w:style>
  <w:style w:type="paragraph" w:styleId="BodyText">
    <w:name w:val="Body Text"/>
    <w:basedOn w:val="Normal"/>
    <w:link w:val="BodyTextChar"/>
    <w:pPr>
      <w:spacing w:after="240"/>
    </w:pPr>
    <w:rPr>
      <w:rFonts w:eastAsia="Times New Roman"/>
      <w:lang w:eastAsia="en-US"/>
    </w:rPr>
  </w:style>
  <w:style w:type="character" w:customStyle="1" w:styleId="BodyTextChar">
    <w:name w:val="Body Text Char"/>
    <w:link w:val="BodyText"/>
    <w:semiHidden/>
    <w:locked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word\templates\Decs%20&amp;%20POA\AIA%20Japanese%20Supplemental%20Sheet%20for%20Declaration%20and%20Assign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AIA Japanese Supplemental Sheet for Declaration and Assignment.dotm</Template>
  <TotalTime>0</TotalTime>
  <Pages>1</Pages>
  <Words>138</Words>
  <Characters>796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SUBSTITUTE STATEMENT SUPPLEMENTAL SHEET</vt:lpstr>
    </vt:vector>
  </TitlesOfParts>
  <Company>OSMcMN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SUBSTITUTE STATEMENT SUPPLEMENTAL SHEET</dc:title>
  <dc:subject/>
  <dc:creator>Carla Askey</dc:creator>
  <cp:keywords/>
  <cp:lastModifiedBy>Carla Askey</cp:lastModifiedBy>
  <cp:revision>1</cp:revision>
  <cp:lastPrinted>2013-06-25T16:19:00Z</cp:lastPrinted>
  <dcterms:created xsi:type="dcterms:W3CDTF">2026-08-07T16:57:00Z</dcterms:created>
  <dcterms:modified xsi:type="dcterms:W3CDTF">2026-08-07T16:57:00Z</dcterms:modified>
</cp:coreProperties>
</file>